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038D88A3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95582C7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086EF0C" w14:textId="77777777" w:rsidR="00682D2C" w:rsidRPr="00F45CAD" w:rsidRDefault="00682D2C" w:rsidP="002D4CA7"/>
        </w:tc>
      </w:tr>
      <w:tr w:rsidR="00682D2C" w:rsidRPr="00F45CAD" w14:paraId="5331648D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BF90A2" w14:textId="77777777" w:rsidR="00682D2C" w:rsidRPr="00E2205B" w:rsidRDefault="00682D2C" w:rsidP="002D4CA7">
            <w:r w:rsidRPr="00E2205B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1C7244" w14:textId="77777777" w:rsidR="00682D2C" w:rsidRPr="00E2205B" w:rsidRDefault="00682D2C" w:rsidP="002D4CA7">
            <w:r w:rsidRPr="00E2205B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586542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3DD29CC6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EB4B51" w14:textId="77777777" w:rsidR="00682D2C" w:rsidRPr="00E2205B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B530F3" w14:textId="20CFB8F3" w:rsidR="00682D2C" w:rsidRPr="00E2205B" w:rsidRDefault="00D56BF7" w:rsidP="002D4CA7">
            <w:r>
              <w:t>2026_0</w:t>
            </w:r>
            <w:r w:rsidR="004D6C8F">
              <w:t>33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23C1E6" w14:textId="77777777" w:rsidR="00682D2C" w:rsidRPr="00F45CAD" w:rsidRDefault="00682D2C" w:rsidP="002D4CA7"/>
        </w:tc>
      </w:tr>
      <w:tr w:rsidR="00682D2C" w:rsidRPr="00F45CAD" w14:paraId="00DA0CD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D53A76" w14:textId="77777777" w:rsidR="00682D2C" w:rsidRPr="00E2205B" w:rsidRDefault="00682D2C" w:rsidP="002D4CA7">
            <w:r w:rsidRPr="00E2205B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30953D" w14:textId="77777777" w:rsidR="00682D2C" w:rsidRPr="00E2205B" w:rsidRDefault="00682D2C" w:rsidP="002D4CA7"/>
        </w:tc>
      </w:tr>
      <w:tr w:rsidR="00682D2C" w:rsidRPr="00F45CAD" w14:paraId="6C69CA5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82C73F8" w14:textId="3F896C9F" w:rsidR="00682D2C" w:rsidRPr="00E2205B" w:rsidRDefault="004D6C8F" w:rsidP="002D4CA7">
            <w:pPr>
              <w:rPr>
                <w:bCs/>
              </w:rPr>
            </w:pPr>
            <w:r w:rsidRPr="004D6C8F">
              <w:t xml:space="preserve">Kita Robin Hood - </w:t>
            </w:r>
            <w:r w:rsidRPr="004D6C8F">
              <w:rPr>
                <w:b/>
                <w:bCs/>
              </w:rPr>
              <w:t>Baustelleneinrichtung</w:t>
            </w:r>
          </w:p>
        </w:tc>
      </w:tr>
      <w:tr w:rsidR="00682D2C" w:rsidRPr="00F45CAD" w14:paraId="400148A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7B91C9" w14:textId="77777777" w:rsidR="00682D2C" w:rsidRPr="00E2205B" w:rsidRDefault="00AF2BE2" w:rsidP="002D4CA7">
            <w:pPr>
              <w:rPr>
                <w:bCs/>
              </w:rPr>
            </w:pPr>
            <w:r w:rsidRPr="00E2205B">
              <w:rPr>
                <w:bCs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94C2C8" w14:textId="77777777" w:rsidR="00682D2C" w:rsidRPr="00E2205B" w:rsidRDefault="00682D2C" w:rsidP="002D4CA7">
            <w:pPr>
              <w:rPr>
                <w:bCs/>
              </w:rPr>
            </w:pPr>
          </w:p>
        </w:tc>
      </w:tr>
      <w:tr w:rsidR="00682D2C" w:rsidRPr="00F45CAD" w14:paraId="220D472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C4DDC68" w14:textId="5BF73DB5" w:rsidR="00682D2C" w:rsidRPr="00906418" w:rsidRDefault="004D6C8F" w:rsidP="002D4CA7">
            <w:r>
              <w:t>Bauleistung</w:t>
            </w:r>
          </w:p>
        </w:tc>
      </w:tr>
    </w:tbl>
    <w:p w14:paraId="726FF7BD" w14:textId="77777777" w:rsidR="00682D2C" w:rsidRPr="00F45CAD" w:rsidRDefault="00682D2C" w:rsidP="00682D2C"/>
    <w:p w14:paraId="4C7FF390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63AFB659" w14:textId="77777777" w:rsidR="005120EE" w:rsidRPr="00F45CAD" w:rsidRDefault="005120EE" w:rsidP="005120EE">
      <w:pPr>
        <w:rPr>
          <w:b/>
        </w:rPr>
      </w:pPr>
      <w:r w:rsidRPr="00F45CAD">
        <w:t xml:space="preserve">Zur Ausführung der im Angebot enthaltenen Leistungen benenne ich Art und Umfang der durch Nachunternehmer auszuführenden Teilleistungen der Leistungsbeschreibung und </w:t>
      </w:r>
      <w:r w:rsidRPr="003A3E5B">
        <w:rPr>
          <w:u w:val="single"/>
        </w:rPr>
        <w:t>auf Verlangen der Vergabestelle</w:t>
      </w:r>
      <w:r w:rsidRPr="00F45CAD">
        <w:t xml:space="preserve"> die Namen der Nachunternehmer:</w:t>
      </w:r>
    </w:p>
    <w:p w14:paraId="66F368C5" w14:textId="77777777" w:rsidR="00682D2C" w:rsidRPr="00F45CAD" w:rsidRDefault="00682D2C" w:rsidP="00682D2C"/>
    <w:p w14:paraId="230731BF" w14:textId="3EAE0533" w:rsidR="00682D2C" w:rsidRPr="00F45CAD" w:rsidRDefault="00BE4DE4" w:rsidP="00AF2BE2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end"/>
      </w:r>
      <w:bookmarkEnd w:id="0"/>
      <w:r w:rsidR="00682D2C" w:rsidRPr="00AF2BE2">
        <w:tab/>
        <w:t xml:space="preserve">Die Namen der Nachunternehmer sind bereits </w:t>
      </w:r>
      <w:r w:rsidR="00682D2C" w:rsidRPr="00E67812">
        <w:rPr>
          <w:b/>
          <w:bCs/>
        </w:rPr>
        <w:t>bei Angebotsabgabe</w:t>
      </w:r>
      <w:r w:rsidR="00682D2C" w:rsidRPr="00AF2BE2">
        <w:t xml:space="preserve"> anzugeben.</w:t>
      </w:r>
    </w:p>
    <w:p w14:paraId="660C409B" w14:textId="77777777" w:rsidR="00682D2C" w:rsidRPr="00F45CAD" w:rsidRDefault="00682D2C" w:rsidP="00682D2C"/>
    <w:p w14:paraId="7F175A70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7BB58BB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F57C9D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DBA6BAE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C1A11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4ECA7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CC4B45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47DBA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4C311E0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91A7C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DF2CC1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D1722E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14656D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27EB15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66A07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26B5B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3D30CA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A39CF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EC9726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1373FA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928A5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B92D9D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99D1C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11174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B6FF2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670E0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8E6DA6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BD0F1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EF7A47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6E3AC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D1EFB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A1D1FD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B55C33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42DE87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3D24B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4B6F68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F9F7C4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5A6F4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A6C45F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6C51E0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1CB6D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27961B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7044C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20C5A7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F779F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0E164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CCA5E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A6344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4301AE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84CFA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20362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6AB271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A8E55D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17F6FA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0EBE22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450467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CDC10D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0715C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DDBB2F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6D534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2057F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04DE0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17E43E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400835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2BB427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4F1F9B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25CD13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C7A85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992B32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EECD6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4BEA0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934021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D26B2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C65273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9E020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BFD3F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E4DE4">
              <w:fldChar w:fldCharType="separate"/>
            </w:r>
            <w:r w:rsidRPr="00AF2BE2">
              <w:fldChar w:fldCharType="end"/>
            </w:r>
          </w:p>
        </w:tc>
      </w:tr>
    </w:tbl>
    <w:p w14:paraId="2B406E3E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DD3BB" w14:textId="77777777" w:rsidR="00F711B0" w:rsidRDefault="00F711B0">
      <w:r>
        <w:separator/>
      </w:r>
    </w:p>
    <w:p w14:paraId="28B09E87" w14:textId="77777777" w:rsidR="00F711B0" w:rsidRDefault="00F711B0"/>
    <w:p w14:paraId="1ABE629C" w14:textId="77777777" w:rsidR="00F711B0" w:rsidRDefault="00F711B0"/>
  </w:endnote>
  <w:endnote w:type="continuationSeparator" w:id="0">
    <w:p w14:paraId="7D9BDDBE" w14:textId="77777777" w:rsidR="00F711B0" w:rsidRDefault="00F711B0">
      <w:r>
        <w:continuationSeparator/>
      </w:r>
    </w:p>
    <w:p w14:paraId="5F96B051" w14:textId="77777777" w:rsidR="00F711B0" w:rsidRDefault="00F711B0"/>
    <w:p w14:paraId="32F6FBA7" w14:textId="77777777" w:rsidR="00F711B0" w:rsidRDefault="00F71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EB116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329265E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CEA6960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7D98514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649DDCE" wp14:editId="4ACEFE88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ED33E2F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9057CD3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14300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14300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55CDC36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683D3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E17FA" w14:textId="77777777" w:rsidR="00F711B0" w:rsidRDefault="00F711B0">
      <w:r>
        <w:separator/>
      </w:r>
    </w:p>
    <w:p w14:paraId="478AB207" w14:textId="77777777" w:rsidR="00F711B0" w:rsidRDefault="00F711B0"/>
    <w:p w14:paraId="2EDC9913" w14:textId="77777777" w:rsidR="00F711B0" w:rsidRDefault="00F711B0"/>
  </w:footnote>
  <w:footnote w:type="continuationSeparator" w:id="0">
    <w:p w14:paraId="12A03F24" w14:textId="77777777" w:rsidR="00F711B0" w:rsidRDefault="00F711B0">
      <w:r>
        <w:continuationSeparator/>
      </w:r>
    </w:p>
    <w:p w14:paraId="28A2F509" w14:textId="77777777" w:rsidR="00F711B0" w:rsidRDefault="00F711B0"/>
    <w:p w14:paraId="0E9F3383" w14:textId="77777777" w:rsidR="00F711B0" w:rsidRDefault="00F711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68E5C" w14:textId="77777777" w:rsidR="007A7D5E" w:rsidRDefault="007A7D5E"/>
  <w:p w14:paraId="00A043C1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E22C" w14:textId="77777777" w:rsidR="007A7D5E" w:rsidRDefault="007A7D5E" w:rsidP="00701419">
    <w:pPr>
      <w:pStyle w:val="Kopfzeile"/>
    </w:pPr>
    <w:r>
      <w:t>233</w:t>
    </w:r>
  </w:p>
  <w:p w14:paraId="29FF99CD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66F56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76783348">
    <w:abstractNumId w:val="1"/>
  </w:num>
  <w:num w:numId="2" w16cid:durableId="98260543">
    <w:abstractNumId w:val="5"/>
  </w:num>
  <w:num w:numId="3" w16cid:durableId="1415397562">
    <w:abstractNumId w:val="7"/>
  </w:num>
  <w:num w:numId="4" w16cid:durableId="990061821">
    <w:abstractNumId w:val="16"/>
  </w:num>
  <w:num w:numId="5" w16cid:durableId="624583359">
    <w:abstractNumId w:val="9"/>
  </w:num>
  <w:num w:numId="6" w16cid:durableId="1693725595">
    <w:abstractNumId w:val="3"/>
  </w:num>
  <w:num w:numId="7" w16cid:durableId="2021662307">
    <w:abstractNumId w:val="12"/>
  </w:num>
  <w:num w:numId="8" w16cid:durableId="519701996">
    <w:abstractNumId w:val="8"/>
  </w:num>
  <w:num w:numId="9" w16cid:durableId="1506358999">
    <w:abstractNumId w:val="15"/>
  </w:num>
  <w:num w:numId="10" w16cid:durableId="17439482">
    <w:abstractNumId w:val="4"/>
  </w:num>
  <w:num w:numId="11" w16cid:durableId="164829362">
    <w:abstractNumId w:val="11"/>
  </w:num>
  <w:num w:numId="12" w16cid:durableId="1220240763">
    <w:abstractNumId w:val="11"/>
  </w:num>
  <w:num w:numId="13" w16cid:durableId="2073653133">
    <w:abstractNumId w:val="11"/>
  </w:num>
  <w:num w:numId="14" w16cid:durableId="595097952">
    <w:abstractNumId w:val="11"/>
  </w:num>
  <w:num w:numId="15" w16cid:durableId="1253049883">
    <w:abstractNumId w:val="11"/>
  </w:num>
  <w:num w:numId="16" w16cid:durableId="1272784591">
    <w:abstractNumId w:val="2"/>
  </w:num>
  <w:num w:numId="17" w16cid:durableId="1160927211">
    <w:abstractNumId w:val="2"/>
  </w:num>
  <w:num w:numId="18" w16cid:durableId="2052219459">
    <w:abstractNumId w:val="14"/>
  </w:num>
  <w:num w:numId="19" w16cid:durableId="861288719">
    <w:abstractNumId w:val="13"/>
  </w:num>
  <w:num w:numId="20" w16cid:durableId="1010984476">
    <w:abstractNumId w:val="10"/>
  </w:num>
  <w:num w:numId="21" w16cid:durableId="1867517064">
    <w:abstractNumId w:val="6"/>
  </w:num>
  <w:num w:numId="22" w16cid:durableId="1028870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2253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63DAE"/>
    <w:rsid w:val="00164BC0"/>
    <w:rsid w:val="00192C03"/>
    <w:rsid w:val="001A6205"/>
    <w:rsid w:val="001B705C"/>
    <w:rsid w:val="001C3E5C"/>
    <w:rsid w:val="001C509D"/>
    <w:rsid w:val="001D2314"/>
    <w:rsid w:val="001E0C92"/>
    <w:rsid w:val="001F47CC"/>
    <w:rsid w:val="00214300"/>
    <w:rsid w:val="00250D0E"/>
    <w:rsid w:val="002517FD"/>
    <w:rsid w:val="00263542"/>
    <w:rsid w:val="002748DF"/>
    <w:rsid w:val="0028057F"/>
    <w:rsid w:val="002C0F7B"/>
    <w:rsid w:val="002C403D"/>
    <w:rsid w:val="002D4CA7"/>
    <w:rsid w:val="002E0D37"/>
    <w:rsid w:val="002E4302"/>
    <w:rsid w:val="002F4952"/>
    <w:rsid w:val="00312025"/>
    <w:rsid w:val="00324B0D"/>
    <w:rsid w:val="00327698"/>
    <w:rsid w:val="003552CC"/>
    <w:rsid w:val="00355C7F"/>
    <w:rsid w:val="00364C7B"/>
    <w:rsid w:val="003A36E9"/>
    <w:rsid w:val="003A3E5B"/>
    <w:rsid w:val="003C4AFC"/>
    <w:rsid w:val="003D3E99"/>
    <w:rsid w:val="003D4CB8"/>
    <w:rsid w:val="003E2CD4"/>
    <w:rsid w:val="00402A1B"/>
    <w:rsid w:val="00424038"/>
    <w:rsid w:val="00424BA1"/>
    <w:rsid w:val="0045228F"/>
    <w:rsid w:val="00454471"/>
    <w:rsid w:val="0045726B"/>
    <w:rsid w:val="0047055A"/>
    <w:rsid w:val="00480ABD"/>
    <w:rsid w:val="004818FE"/>
    <w:rsid w:val="00483510"/>
    <w:rsid w:val="00492429"/>
    <w:rsid w:val="004C5609"/>
    <w:rsid w:val="004D6C8F"/>
    <w:rsid w:val="004E07A5"/>
    <w:rsid w:val="004E3711"/>
    <w:rsid w:val="00500C2B"/>
    <w:rsid w:val="005120EE"/>
    <w:rsid w:val="00520D3B"/>
    <w:rsid w:val="005333C9"/>
    <w:rsid w:val="00543D9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D7FEB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43545"/>
    <w:rsid w:val="0066119D"/>
    <w:rsid w:val="00667DCD"/>
    <w:rsid w:val="00682D2C"/>
    <w:rsid w:val="006A13FA"/>
    <w:rsid w:val="006A5AED"/>
    <w:rsid w:val="006A66F3"/>
    <w:rsid w:val="006B7CF1"/>
    <w:rsid w:val="006C243E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076AC"/>
    <w:rsid w:val="0081723D"/>
    <w:rsid w:val="0081798F"/>
    <w:rsid w:val="008524B2"/>
    <w:rsid w:val="00860BCE"/>
    <w:rsid w:val="00874297"/>
    <w:rsid w:val="008B1F06"/>
    <w:rsid w:val="008D764D"/>
    <w:rsid w:val="008F33D6"/>
    <w:rsid w:val="008F52AA"/>
    <w:rsid w:val="008F6547"/>
    <w:rsid w:val="00906418"/>
    <w:rsid w:val="00910F0B"/>
    <w:rsid w:val="0091216E"/>
    <w:rsid w:val="00962412"/>
    <w:rsid w:val="0097166A"/>
    <w:rsid w:val="009769C9"/>
    <w:rsid w:val="009A3215"/>
    <w:rsid w:val="009A33B4"/>
    <w:rsid w:val="009C14BE"/>
    <w:rsid w:val="009F19CF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0A31"/>
    <w:rsid w:val="00AD3947"/>
    <w:rsid w:val="00AD584D"/>
    <w:rsid w:val="00AE4AF0"/>
    <w:rsid w:val="00AF2BE2"/>
    <w:rsid w:val="00B003C3"/>
    <w:rsid w:val="00B13B12"/>
    <w:rsid w:val="00B14EF0"/>
    <w:rsid w:val="00B20647"/>
    <w:rsid w:val="00B23C01"/>
    <w:rsid w:val="00B40909"/>
    <w:rsid w:val="00B434E5"/>
    <w:rsid w:val="00B61D2B"/>
    <w:rsid w:val="00B96ADB"/>
    <w:rsid w:val="00BA5A7E"/>
    <w:rsid w:val="00BA5E42"/>
    <w:rsid w:val="00BC6EAA"/>
    <w:rsid w:val="00BD063E"/>
    <w:rsid w:val="00BE4DE4"/>
    <w:rsid w:val="00C101BF"/>
    <w:rsid w:val="00C246AC"/>
    <w:rsid w:val="00C26124"/>
    <w:rsid w:val="00C2678D"/>
    <w:rsid w:val="00C30192"/>
    <w:rsid w:val="00C764C5"/>
    <w:rsid w:val="00C9418E"/>
    <w:rsid w:val="00C96E57"/>
    <w:rsid w:val="00CA5C9B"/>
    <w:rsid w:val="00CD54C7"/>
    <w:rsid w:val="00CE4034"/>
    <w:rsid w:val="00CF20A3"/>
    <w:rsid w:val="00CF64C4"/>
    <w:rsid w:val="00D05C74"/>
    <w:rsid w:val="00D3695C"/>
    <w:rsid w:val="00D40728"/>
    <w:rsid w:val="00D56BF7"/>
    <w:rsid w:val="00D6072E"/>
    <w:rsid w:val="00D60B67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E517B"/>
    <w:rsid w:val="00DF3398"/>
    <w:rsid w:val="00DF4D8C"/>
    <w:rsid w:val="00E02FAA"/>
    <w:rsid w:val="00E05D2A"/>
    <w:rsid w:val="00E1197E"/>
    <w:rsid w:val="00E12595"/>
    <w:rsid w:val="00E2205B"/>
    <w:rsid w:val="00E318F4"/>
    <w:rsid w:val="00E322E9"/>
    <w:rsid w:val="00E51AF4"/>
    <w:rsid w:val="00E578EB"/>
    <w:rsid w:val="00E6087B"/>
    <w:rsid w:val="00E67812"/>
    <w:rsid w:val="00E85EBB"/>
    <w:rsid w:val="00EA10EB"/>
    <w:rsid w:val="00EC7AED"/>
    <w:rsid w:val="00F133C2"/>
    <w:rsid w:val="00F21669"/>
    <w:rsid w:val="00F226FA"/>
    <w:rsid w:val="00F32C49"/>
    <w:rsid w:val="00F711B0"/>
    <w:rsid w:val="00F92CF7"/>
    <w:rsid w:val="00FA0151"/>
    <w:rsid w:val="00FB37F2"/>
    <w:rsid w:val="00FC0982"/>
    <w:rsid w:val="00FC1057"/>
    <w:rsid w:val="00FC4B5B"/>
    <w:rsid w:val="00FC58FD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91AF98"/>
  <w15:docId w15:val="{A88953B2-1BB7-48D8-BB03-9529CA43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81</Words>
  <Characters>859</Characters>
  <Application>Microsoft Office Word</Application>
  <DocSecurity>0</DocSecurity>
  <Lines>22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Schust, Xandra</cp:lastModifiedBy>
  <cp:revision>14</cp:revision>
  <cp:lastPrinted>2025-10-06T06:35:00Z</cp:lastPrinted>
  <dcterms:created xsi:type="dcterms:W3CDTF">2025-10-01T10:22:00Z</dcterms:created>
  <dcterms:modified xsi:type="dcterms:W3CDTF">2026-06-23T13:38:00Z</dcterms:modified>
</cp:coreProperties>
</file>